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r>
        <w:rPr>
          <w:rFonts w:cs="Arial"/>
          <w:spacing w:val="0"/>
          <w:sz w:val="22"/>
          <w:szCs w:val="22"/>
        </w:rPr>
        <w:t>An</w:t>
      </w: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5F762B" w:rsidRDefault="005F762B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Pr="005F762B" w:rsidRDefault="005F762B" w:rsidP="00550E47">
      <w:pPr>
        <w:spacing w:line="360" w:lineRule="auto"/>
        <w:ind w:left="142"/>
        <w:rPr>
          <w:rFonts w:cs="Arial"/>
          <w:b/>
          <w:spacing w:val="0"/>
          <w:sz w:val="22"/>
          <w:szCs w:val="22"/>
        </w:rPr>
      </w:pPr>
      <w:r w:rsidRPr="005F762B">
        <w:rPr>
          <w:rFonts w:cs="Arial"/>
          <w:b/>
          <w:spacing w:val="0"/>
          <w:sz w:val="22"/>
          <w:szCs w:val="22"/>
        </w:rPr>
        <w:t>Information über den Wechsel in die Umsatzsteuer-Regelbesteu</w:t>
      </w:r>
      <w:r>
        <w:rPr>
          <w:rFonts w:cs="Arial"/>
          <w:b/>
          <w:spacing w:val="0"/>
          <w:sz w:val="22"/>
          <w:szCs w:val="22"/>
        </w:rPr>
        <w:t>e</w:t>
      </w:r>
      <w:r w:rsidRPr="005F762B">
        <w:rPr>
          <w:rFonts w:cs="Arial"/>
          <w:b/>
          <w:spacing w:val="0"/>
          <w:sz w:val="22"/>
          <w:szCs w:val="22"/>
        </w:rPr>
        <w:t>rung ab dem 01.01.2022</w:t>
      </w:r>
    </w:p>
    <w:p w:rsidR="00E1133F" w:rsidRPr="00E1133F" w:rsidRDefault="00E1133F" w:rsidP="00550E47">
      <w:pPr>
        <w:spacing w:line="360" w:lineRule="auto"/>
        <w:ind w:left="142"/>
        <w:rPr>
          <w:rFonts w:cs="Arial"/>
          <w:b/>
          <w:spacing w:val="0"/>
          <w:sz w:val="22"/>
          <w:szCs w:val="22"/>
        </w:rPr>
      </w:pPr>
      <w:r w:rsidRPr="00E1133F">
        <w:rPr>
          <w:rFonts w:cs="Arial"/>
          <w:b/>
          <w:spacing w:val="0"/>
          <w:sz w:val="22"/>
          <w:szCs w:val="22"/>
        </w:rPr>
        <w:t>Kunden-Nr.</w:t>
      </w:r>
      <w:r>
        <w:rPr>
          <w:rFonts w:cs="Arial"/>
          <w:b/>
          <w:spacing w:val="0"/>
          <w:sz w:val="22"/>
          <w:szCs w:val="22"/>
        </w:rPr>
        <w:t>:</w:t>
      </w:r>
      <w:r w:rsidRPr="00E1133F">
        <w:rPr>
          <w:rFonts w:cs="Arial"/>
          <w:b/>
          <w:spacing w:val="0"/>
          <w:sz w:val="22"/>
          <w:szCs w:val="22"/>
        </w:rPr>
        <w:t xml:space="preserve"> </w:t>
      </w: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r>
        <w:rPr>
          <w:rFonts w:cs="Arial"/>
          <w:spacing w:val="0"/>
          <w:sz w:val="22"/>
          <w:szCs w:val="22"/>
        </w:rPr>
        <w:t>Sehr geehrte Damen und Herren,</w:t>
      </w: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r>
        <w:rPr>
          <w:rFonts w:cs="Arial"/>
          <w:spacing w:val="0"/>
          <w:sz w:val="22"/>
          <w:szCs w:val="22"/>
        </w:rPr>
        <w:t>ab 01.01.2022 unterliegen wir mit unseren Umsätzen der Regelbesteuerung von 7 % bzw. 19 %.</w:t>
      </w:r>
    </w:p>
    <w:p w:rsidR="0068730F" w:rsidRDefault="0068730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E1133F" w:rsidRDefault="00E1133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r>
        <w:rPr>
          <w:rFonts w:cs="Arial"/>
          <w:spacing w:val="0"/>
          <w:sz w:val="22"/>
          <w:szCs w:val="22"/>
        </w:rPr>
        <w:t xml:space="preserve">Wir möchten Sie bitten, bei den Gutschriften </w:t>
      </w:r>
      <w:r w:rsidR="0059787F">
        <w:rPr>
          <w:rFonts w:cs="Arial"/>
          <w:spacing w:val="0"/>
          <w:sz w:val="22"/>
          <w:szCs w:val="22"/>
        </w:rPr>
        <w:t xml:space="preserve">an uns </w:t>
      </w:r>
      <w:r w:rsidR="0068730F">
        <w:rPr>
          <w:rFonts w:cs="Arial"/>
          <w:spacing w:val="0"/>
          <w:sz w:val="22"/>
          <w:szCs w:val="22"/>
        </w:rPr>
        <w:t xml:space="preserve">für </w:t>
      </w:r>
      <w:r w:rsidR="0059787F">
        <w:rPr>
          <w:rFonts w:cs="Arial"/>
          <w:spacing w:val="0"/>
          <w:sz w:val="22"/>
          <w:szCs w:val="22"/>
        </w:rPr>
        <w:t xml:space="preserve">Lieferungen bzw. </w:t>
      </w:r>
      <w:r w:rsidR="0068730F">
        <w:rPr>
          <w:rFonts w:cs="Arial"/>
          <w:spacing w:val="0"/>
          <w:sz w:val="22"/>
          <w:szCs w:val="22"/>
        </w:rPr>
        <w:t xml:space="preserve">Leistungen ab </w:t>
      </w:r>
      <w:r w:rsidR="0059787F">
        <w:rPr>
          <w:rFonts w:cs="Arial"/>
          <w:spacing w:val="0"/>
          <w:sz w:val="22"/>
          <w:szCs w:val="22"/>
        </w:rPr>
        <w:t xml:space="preserve">dem </w:t>
      </w:r>
      <w:r w:rsidR="0068730F">
        <w:rPr>
          <w:rFonts w:cs="Arial"/>
          <w:spacing w:val="0"/>
          <w:sz w:val="22"/>
          <w:szCs w:val="22"/>
        </w:rPr>
        <w:t xml:space="preserve">01.01.2022 </w:t>
      </w:r>
      <w:r>
        <w:rPr>
          <w:rFonts w:cs="Arial"/>
          <w:spacing w:val="0"/>
          <w:sz w:val="22"/>
          <w:szCs w:val="22"/>
        </w:rPr>
        <w:t>die geänderte</w:t>
      </w:r>
      <w:r w:rsidR="0068730F">
        <w:rPr>
          <w:rFonts w:cs="Arial"/>
          <w:spacing w:val="0"/>
          <w:sz w:val="22"/>
          <w:szCs w:val="22"/>
        </w:rPr>
        <w:t>n</w:t>
      </w:r>
      <w:r>
        <w:rPr>
          <w:rFonts w:cs="Arial"/>
          <w:spacing w:val="0"/>
          <w:sz w:val="22"/>
          <w:szCs w:val="22"/>
        </w:rPr>
        <w:t xml:space="preserve"> </w:t>
      </w:r>
      <w:r w:rsidR="0068730F">
        <w:rPr>
          <w:rFonts w:cs="Arial"/>
          <w:spacing w:val="0"/>
          <w:sz w:val="22"/>
          <w:szCs w:val="22"/>
        </w:rPr>
        <w:t xml:space="preserve">Umsatzsteuersätze </w:t>
      </w:r>
      <w:r>
        <w:rPr>
          <w:rFonts w:cs="Arial"/>
          <w:spacing w:val="0"/>
          <w:sz w:val="22"/>
          <w:szCs w:val="22"/>
        </w:rPr>
        <w:t>zu berücksichtigen.</w:t>
      </w:r>
    </w:p>
    <w:p w:rsidR="0068730F" w:rsidRDefault="0068730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68730F" w:rsidRDefault="0068730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r>
        <w:rPr>
          <w:rFonts w:cs="Arial"/>
          <w:spacing w:val="0"/>
          <w:sz w:val="22"/>
          <w:szCs w:val="22"/>
        </w:rPr>
        <w:t>Mit freundlichen Grüßen</w:t>
      </w:r>
    </w:p>
    <w:p w:rsidR="0068730F" w:rsidRDefault="0068730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</w:p>
    <w:p w:rsidR="0068730F" w:rsidRDefault="0068730F" w:rsidP="00550E47">
      <w:pPr>
        <w:spacing w:line="360" w:lineRule="auto"/>
        <w:ind w:left="142"/>
        <w:rPr>
          <w:rFonts w:cs="Arial"/>
          <w:spacing w:val="0"/>
          <w:sz w:val="22"/>
          <w:szCs w:val="22"/>
        </w:rPr>
      </w:pPr>
      <w:bookmarkStart w:id="0" w:name="_GoBack"/>
      <w:bookmarkEnd w:id="0"/>
    </w:p>
    <w:sectPr w:rsidR="0068730F" w:rsidSect="00902F3E">
      <w:headerReference w:type="first" r:id="rId8"/>
      <w:footerReference w:type="first" r:id="rId9"/>
      <w:type w:val="continuous"/>
      <w:pgSz w:w="11907" w:h="16840" w:code="9"/>
      <w:pgMar w:top="2552" w:right="1134" w:bottom="1015" w:left="964" w:header="958" w:footer="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884" w:rsidRDefault="00E62884" w:rsidP="00206672">
      <w:r>
        <w:separator/>
      </w:r>
    </w:p>
  </w:endnote>
  <w:endnote w:type="continuationSeparator" w:id="0">
    <w:p w:rsidR="00E62884" w:rsidRDefault="00E62884" w:rsidP="00206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329" w:rsidRDefault="00F620A2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215900</wp:posOffset>
              </wp:positionH>
              <wp:positionV relativeFrom="paragraph">
                <wp:posOffset>9563100</wp:posOffset>
              </wp:positionV>
              <wp:extent cx="7194550" cy="1048385"/>
              <wp:effectExtent l="0" t="0" r="0" b="0"/>
              <wp:wrapNone/>
              <wp:docPr id="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94550" cy="10483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1470" w:type="dxa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4039"/>
                            <w:gridCol w:w="2977"/>
                            <w:gridCol w:w="3180"/>
                            <w:gridCol w:w="1274"/>
                          </w:tblGrid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6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 xml:space="preserve">Öffnungszeiten: Montag bis Freitag  7:30 - 12:30 und Montag / Dienstag / Donnerstag 13:30 - 17:00 oder nach Vereinbarung 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Bestätigung.</w:t>
                                </w:r>
                              </w:p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C24038">
                                  <w:rPr>
                                    <w:rFonts w:cs="Arial"/>
                                    <w:spacing w:val="0"/>
                                    <w:sz w:val="12"/>
                                    <w:szCs w:val="12"/>
                                  </w:rPr>
                                  <w:t>Unsere Tätigkeit wird nach der gültigen Steuerberatungsverordnung (StBVV) abgerechnet. Eine Abweichung von dieser Vorschrift kann vor Auftragserteilung schriftlich vereinbart werden.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80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74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Partnerschaftsregister-Nr. 100466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IBAN: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BIC: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Amtsgericht Hannover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Sparkasse Uelzen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</w:t>
                                </w:r>
                                <w:proofErr w:type="spellStart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Gläubiger-ID: DE69ZZZ00000125409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Commerzbank AG Uelzen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DKB Berlin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72 1203 0000 1017 5405 74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BYLADEM1001</w:t>
                                </w:r>
                              </w:p>
                            </w:tc>
                          </w:tr>
                        </w:tbl>
                        <w:p w:rsidR="00234329" w:rsidRDefault="00234329" w:rsidP="0023432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left:0;text-align:left;margin-left:17pt;margin-top:753pt;width:566.5pt;height:8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jTthAIAABA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" stroked="f">
              <v:textbox>
                <w:txbxContent>
                  <w:tbl>
                    <w:tblPr>
                      <w:tblW w:w="11470" w:type="dxa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4039"/>
                      <w:gridCol w:w="2977"/>
                      <w:gridCol w:w="3180"/>
                      <w:gridCol w:w="1274"/>
                    </w:tblGrid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6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 xml:space="preserve">Öffnungszeiten: Montag bis Freitag  7:30 - 12:30 und Montag / Dienstag / Donnerstag 13:30 - 17:00 oder nach Vereinbarung 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pacing w:val="0"/>
                              <w:sz w:val="12"/>
                              <w:szCs w:val="12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>Telefonische Auskünfte sind unverbindlich und bedürfen der schriftlichen Bestätigung.</w:t>
                          </w:r>
                        </w:p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4"/>
                            </w:rPr>
                          </w:pPr>
                          <w:r w:rsidRPr="00C24038">
                            <w:rPr>
                              <w:rFonts w:cs="Arial"/>
                              <w:spacing w:val="0"/>
                              <w:sz w:val="12"/>
                              <w:szCs w:val="12"/>
                            </w:rPr>
                            <w:t>Unsere Tätigkeit wird nach der gültigen Steuerberatungsverordnung (StBVV) abgerechnet. Eine Abweichung von dieser Vorschrift kann vor Auftragserteilung schriftlich vereinbart werden.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3180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1274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Partnerschaftsregister-Nr. 100466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IBAN: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BIC: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Amtsgericht Hannover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Sparkasse Uelzen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NOLADE21UEL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</w:t>
                          </w:r>
                          <w:proofErr w:type="spellStart"/>
                          <w:r w:rsidRPr="000F2FBA">
                            <w:rPr>
                              <w:spacing w:val="0"/>
                              <w:sz w:val="14"/>
                            </w:rPr>
                            <w:t>USt-Id</w:t>
                          </w:r>
                          <w:proofErr w:type="spellEnd"/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GENODEF1EUB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Gläubiger-ID: DE69ZZZ00000125409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Commerzbank AG Uelzen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75 2584 0048 0564 3804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DKB Berlin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72 1203 0000 1017 5405 74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BYLADEM1001</w:t>
                          </w:r>
                        </w:p>
                      </w:tc>
                    </w:tr>
                  </w:tbl>
                  <w:p w:rsidR="00234329" w:rsidRDefault="00234329" w:rsidP="00234329"/>
                </w:txbxContent>
              </v:textbox>
            </v:shape>
          </w:pict>
        </mc:Fallback>
      </mc:AlternateContent>
    </w:r>
  </w:p>
  <w:p w:rsidR="000C1A91" w:rsidRDefault="00F620A2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508635</wp:posOffset>
              </wp:positionH>
              <wp:positionV relativeFrom="paragraph">
                <wp:posOffset>9718040</wp:posOffset>
              </wp:positionV>
              <wp:extent cx="6515100" cy="2006600"/>
              <wp:effectExtent l="0" t="0" r="0" b="0"/>
              <wp:wrapNone/>
              <wp:docPr id="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15100" cy="200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031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2518"/>
                            <w:gridCol w:w="992"/>
                            <w:gridCol w:w="2127"/>
                            <w:gridCol w:w="2352"/>
                            <w:gridCol w:w="2325"/>
                          </w:tblGrid>
                          <w:tr w:rsidR="001B0231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1B0231" w:rsidRDefault="001B0231" w:rsidP="00666A6F">
                                <w:pPr>
                                  <w:jc w:val="center"/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Öffnungszeiten: Montag bis Donnerstag  7:30 - 12:30 und 13:30 - 17:00 / Freitag 7:30 - 13:30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Partnerschaftsregister-Nr. 100466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Sparkasse Uelzen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Commerzbank AG Uelzen             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Amtsgericht Hannover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Konto-Nr.: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2 618          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708 833 700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5 643 804                                         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proofErr w:type="spellStart"/>
                                <w:r w:rsidRPr="00666A6F">
                                  <w:rPr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666A6F">
                                  <w:rPr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Bankleitzahl: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258 501 10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258 622 92  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258 400 48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Gläubiger-ID: DE69ZZZ00000125409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IBAN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BIC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</w:tbl>
                        <w:p w:rsidR="001B0231" w:rsidRPr="00CF377B" w:rsidRDefault="001B0231" w:rsidP="001B0231">
                          <w:pPr>
                            <w:pStyle w:val="Fuzeile"/>
                          </w:pPr>
                          <w:r>
                            <w:rPr>
                              <w:sz w:val="14"/>
                            </w:rPr>
                            <w:tab/>
                            <w:t xml:space="preserve">                           </w:t>
                          </w:r>
                        </w:p>
                        <w:p w:rsidR="001B0231" w:rsidRDefault="001B0231" w:rsidP="001B023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27" type="#_x0000_t202" style="position:absolute;left:0;text-align:left;margin-left:40.05pt;margin-top:765.2pt;width:513pt;height:15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" stroked="f">
              <v:textbox>
                <w:txbxContent>
                  <w:tbl>
                    <w:tblPr>
                      <w:tblW w:w="10314" w:type="dxa"/>
                      <w:tblLook w:val="04A0" w:firstRow="1" w:lastRow="0" w:firstColumn="1" w:lastColumn="0" w:noHBand="0" w:noVBand="1"/>
                    </w:tblPr>
                    <w:tblGrid>
                      <w:gridCol w:w="2518"/>
                      <w:gridCol w:w="992"/>
                      <w:gridCol w:w="2127"/>
                      <w:gridCol w:w="2352"/>
                      <w:gridCol w:w="2325"/>
                    </w:tblGrid>
                    <w:tr w:rsidR="001B0231" w:rsidTr="00666A6F">
                      <w:tc>
                        <w:tcPr>
                          <w:tcW w:w="10314" w:type="dxa"/>
                          <w:gridSpan w:val="5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1B0231" w:rsidRDefault="001B0231" w:rsidP="00666A6F">
                          <w:pPr>
                            <w:jc w:val="center"/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Öffnungszeiten: Montag bis Donnerstag  7:30 - 12:30 und 13:30 - 17:00 / Freitag 7:30 - 13:30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10314" w:type="dxa"/>
                          <w:gridSpan w:val="5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Telefonische Auskünfte sind unverbindlich und bedürfen der schriftlichen Bestätigung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Partnerschaftsregister-Nr. 100466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Sparkasse Uelzen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Commerzbank AG Uelzen             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Amtsgericht Hannover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Konto-Nr.: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2 618          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708 833 700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5 643 804                                         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proofErr w:type="spellStart"/>
                          <w:r w:rsidRPr="00666A6F">
                            <w:rPr>
                              <w:sz w:val="14"/>
                            </w:rPr>
                            <w:t>USt-Id</w:t>
                          </w:r>
                          <w:proofErr w:type="spellEnd"/>
                          <w:r w:rsidRPr="00666A6F">
                            <w:rPr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Bankleitzahl: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258 501 10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258 622 92  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258 400 48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Gläubiger-ID: DE69ZZZ00000125409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IBAN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75 2584 0048 0564 3804 00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BIC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NOLADE21UEL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GENODEF1EUB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</w:tbl>
                  <w:p w:rsidR="001B0231" w:rsidRPr="00CF377B" w:rsidRDefault="001B0231" w:rsidP="001B0231">
                    <w:pPr>
                      <w:pStyle w:val="Fuzeile"/>
                    </w:pPr>
                    <w:r>
                      <w:rPr>
                        <w:sz w:val="14"/>
                      </w:rPr>
                      <w:tab/>
                      <w:t xml:space="preserve">                           </w:t>
                    </w:r>
                  </w:p>
                  <w:p w:rsidR="001B0231" w:rsidRDefault="001B0231" w:rsidP="001B0231"/>
                </w:txbxContent>
              </v:textbox>
            </v:shape>
          </w:pict>
        </mc:Fallback>
      </mc:AlternateContent>
    </w:r>
    <w:r>
      <w:rPr>
        <w:rFonts w:ascii="Times New Roman" w:hAnsi="Times New Roman"/>
        <w:noProof/>
        <w:spacing w:val="0"/>
        <w:sz w:val="24"/>
        <w:szCs w:val="24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508635</wp:posOffset>
              </wp:positionH>
              <wp:positionV relativeFrom="paragraph">
                <wp:posOffset>9718040</wp:posOffset>
              </wp:positionV>
              <wp:extent cx="6515100" cy="2006600"/>
              <wp:effectExtent l="0" t="0" r="0" b="0"/>
              <wp:wrapNone/>
              <wp:docPr id="5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15100" cy="200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031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2518"/>
                            <w:gridCol w:w="992"/>
                            <w:gridCol w:w="2127"/>
                            <w:gridCol w:w="2352"/>
                            <w:gridCol w:w="2325"/>
                          </w:tblGrid>
                          <w:tr w:rsidR="001B0231" w:rsidRPr="00666A6F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top w:val="single" w:sz="4" w:space="0" w:color="auto"/>
                                  <w:left w:val="nil"/>
                                  <w:bottom w:val="nil"/>
                                  <w:right w:val="nil"/>
                                </w:tcBorders>
                                <w:shd w:val="clear" w:color="auto" w:fill="auto"/>
                                <w:hideMark/>
                              </w:tcPr>
                              <w:p w:rsidR="001B0231" w:rsidRDefault="001B0231" w:rsidP="00666A6F">
                                <w:pPr>
                                  <w:jc w:val="center"/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Öffnungszeiten: Montag bis Donnerstag  7:30 - 12:30 und 13:30 - 17:00 / Freitag 7:30 - 13:30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top w:val="nil"/>
                                  <w:left w:val="nil"/>
                                  <w:bottom w:val="single" w:sz="4" w:space="0" w:color="auto"/>
                                  <w:right w:val="nil"/>
                                </w:tcBorders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Partnerschaftsregister-Nr. 100466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Sparkasse Uelzen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Commerzbank AG Uelzen                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Amtsgericht Hannover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Konto-Nr.: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2 618          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708 833 700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5 643 804                                            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proofErr w:type="spellStart"/>
                                <w:r w:rsidRPr="00666A6F">
                                  <w:rPr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666A6F">
                                  <w:rPr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Bankleitzahl: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258 501 10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258 622 92  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258 400 48   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Gläubiger-ID: DE69ZZZ00000125409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IBAN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BIC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  <w:hideMark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RPr="00666A6F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</w:tbl>
                        <w:p w:rsidR="001B0231" w:rsidRDefault="001B0231" w:rsidP="001B0231">
                          <w:pPr>
                            <w:pStyle w:val="Fuzeile"/>
                          </w:pPr>
                          <w:r>
                            <w:rPr>
                              <w:sz w:val="14"/>
                            </w:rPr>
                            <w:tab/>
                            <w:t xml:space="preserve">                           </w:t>
                          </w:r>
                        </w:p>
                        <w:p w:rsidR="001B0231" w:rsidRDefault="001B0231" w:rsidP="001B023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1" o:spid="_x0000_s1028" type="#_x0000_t202" style="position:absolute;left:0;text-align:left;margin-left:40.05pt;margin-top:765.2pt;width:513pt;height:15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" stroked="f">
              <v:textbox>
                <w:txbxContent>
                  <w:tbl>
                    <w:tblPr>
                      <w:tblW w:w="10314" w:type="dxa"/>
                      <w:tblLook w:val="04A0" w:firstRow="1" w:lastRow="0" w:firstColumn="1" w:lastColumn="0" w:noHBand="0" w:noVBand="1"/>
                    </w:tblPr>
                    <w:tblGrid>
                      <w:gridCol w:w="2518"/>
                      <w:gridCol w:w="992"/>
                      <w:gridCol w:w="2127"/>
                      <w:gridCol w:w="2352"/>
                      <w:gridCol w:w="2325"/>
                    </w:tblGrid>
                    <w:tr w:rsidR="001B0231" w:rsidRPr="00666A6F" w:rsidTr="00666A6F">
                      <w:tc>
                        <w:tcPr>
                          <w:tcW w:w="10314" w:type="dxa"/>
                          <w:gridSpan w:val="5"/>
                          <w:tcBorders>
                            <w:top w:val="single" w:sz="4" w:space="0" w:color="auto"/>
                            <w:left w:val="nil"/>
                            <w:bottom w:val="nil"/>
                            <w:right w:val="nil"/>
                          </w:tcBorders>
                          <w:shd w:val="clear" w:color="auto" w:fill="auto"/>
                          <w:hideMark/>
                        </w:tcPr>
                        <w:p w:rsidR="001B0231" w:rsidRDefault="001B0231" w:rsidP="00666A6F">
                          <w:pPr>
                            <w:jc w:val="center"/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Öffnungszeiten: Montag bis Donnerstag  7:30 - 12:30 und 13:30 - 17:00 / Freitag 7:30 - 13:30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10314" w:type="dxa"/>
                          <w:gridSpan w:val="5"/>
                          <w:tcBorders>
                            <w:top w:val="nil"/>
                            <w:left w:val="nil"/>
                            <w:bottom w:val="single" w:sz="4" w:space="0" w:color="auto"/>
                            <w:right w:val="nil"/>
                          </w:tcBorders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Telefonische Auskünfte sind unverbindlich und bedürfen der schriftlichen Bestätigung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Partnerschaftsregister-Nr. 100466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Sparkasse Uelzen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Commerzbank AG Uelzen                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Amtsgericht Hannover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Konto-Nr.: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2 618          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708 833 700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5 643 804                                            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proofErr w:type="spellStart"/>
                          <w:r w:rsidRPr="00666A6F">
                            <w:rPr>
                              <w:sz w:val="14"/>
                            </w:rPr>
                            <w:t>USt-Id</w:t>
                          </w:r>
                          <w:proofErr w:type="spellEnd"/>
                          <w:r w:rsidRPr="00666A6F">
                            <w:rPr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Bankleitzahl: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258 501 10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258 622 92  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258 400 48   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Gläubiger-ID: DE69ZZZ00000125409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IBAN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75 2584 0048 0564 3804 00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BIC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NOLADE21UEL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GENODEF1EUB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  <w:hideMark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RPr="00666A6F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</w:tbl>
                  <w:p w:rsidR="001B0231" w:rsidRDefault="001B0231" w:rsidP="001B0231">
                    <w:pPr>
                      <w:pStyle w:val="Fuzeile"/>
                    </w:pPr>
                    <w:r>
                      <w:rPr>
                        <w:sz w:val="14"/>
                      </w:rPr>
                      <w:tab/>
                      <w:t xml:space="preserve">                           </w:t>
                    </w:r>
                  </w:p>
                  <w:p w:rsidR="001B0231" w:rsidRDefault="001B0231" w:rsidP="001B0231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508635</wp:posOffset>
              </wp:positionH>
              <wp:positionV relativeFrom="paragraph">
                <wp:posOffset>9718040</wp:posOffset>
              </wp:positionV>
              <wp:extent cx="6515100" cy="2006600"/>
              <wp:effectExtent l="0" t="0" r="0" b="0"/>
              <wp:wrapNone/>
              <wp:docPr id="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15100" cy="200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031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2518"/>
                            <w:gridCol w:w="992"/>
                            <w:gridCol w:w="2127"/>
                            <w:gridCol w:w="2352"/>
                            <w:gridCol w:w="2325"/>
                          </w:tblGrid>
                          <w:tr w:rsidR="001B0231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1B0231" w:rsidRDefault="001B0231" w:rsidP="00666A6F">
                                <w:pPr>
                                  <w:jc w:val="center"/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Öffnungszeiten: Montag bis Donnerstag  7:30 - 12:30 und 13:30 - 17:00 / Freitag 7:30 - 13:30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10314" w:type="dxa"/>
                                <w:gridSpan w:val="5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Partnerschaftsregister-Nr. 100466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Sparkasse Uelzen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Commerzbank AG Uelzen             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Amtsgericht Hannover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Konto-Nr.:                    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2 618          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708 833 700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5 643 804                                         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proofErr w:type="spellStart"/>
                                <w:r w:rsidRPr="00666A6F">
                                  <w:rPr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666A6F">
                                  <w:rPr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Bankleitzahl:   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258 501 10                            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258 622 92                                                    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258 400 48   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 xml:space="preserve">Gläubiger-ID: DE69ZZZ00000125409       </w:t>
                                </w: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IBAN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BIC</w:t>
                                </w: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  <w:r w:rsidRPr="00666A6F">
                                  <w:rPr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1B0231" w:rsidTr="00666A6F">
                            <w:tc>
                              <w:tcPr>
                                <w:tcW w:w="2518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9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127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52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325" w:type="dxa"/>
                                <w:shd w:val="clear" w:color="auto" w:fill="auto"/>
                              </w:tcPr>
                              <w:p w:rsidR="001B0231" w:rsidRPr="00666A6F" w:rsidRDefault="001B0231" w:rsidP="00666A6F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z w:val="14"/>
                                  </w:rPr>
                                </w:pPr>
                              </w:p>
                            </w:tc>
                          </w:tr>
                        </w:tbl>
                        <w:p w:rsidR="001B0231" w:rsidRPr="00CF377B" w:rsidRDefault="001B0231" w:rsidP="001B0231">
                          <w:pPr>
                            <w:pStyle w:val="Fuzeile"/>
                          </w:pPr>
                          <w:r>
                            <w:rPr>
                              <w:sz w:val="14"/>
                            </w:rPr>
                            <w:tab/>
                            <w:t xml:space="preserve">                           </w:t>
                          </w:r>
                        </w:p>
                        <w:p w:rsidR="001B0231" w:rsidRDefault="001B0231" w:rsidP="001B023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9" type="#_x0000_t202" style="position:absolute;left:0;text-align:left;margin-left:40.05pt;margin-top:765.2pt;width:513pt;height:15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" stroked="f">
              <v:textbox>
                <w:txbxContent>
                  <w:tbl>
                    <w:tblPr>
                      <w:tblW w:w="10314" w:type="dxa"/>
                      <w:tblLook w:val="04A0" w:firstRow="1" w:lastRow="0" w:firstColumn="1" w:lastColumn="0" w:noHBand="0" w:noVBand="1"/>
                    </w:tblPr>
                    <w:tblGrid>
                      <w:gridCol w:w="2518"/>
                      <w:gridCol w:w="992"/>
                      <w:gridCol w:w="2127"/>
                      <w:gridCol w:w="2352"/>
                      <w:gridCol w:w="2325"/>
                    </w:tblGrid>
                    <w:tr w:rsidR="001B0231" w:rsidTr="00666A6F">
                      <w:tc>
                        <w:tcPr>
                          <w:tcW w:w="10314" w:type="dxa"/>
                          <w:gridSpan w:val="5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1B0231" w:rsidRDefault="001B0231" w:rsidP="00666A6F">
                          <w:pPr>
                            <w:jc w:val="center"/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Öffnungszeiten: Montag bis Donnerstag  7:30 - 12:30 und 13:30 - 17:00 / Freitag 7:30 - 13:30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10314" w:type="dxa"/>
                          <w:gridSpan w:val="5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2"/>
                              <w:szCs w:val="12"/>
                            </w:rPr>
                            <w:t>Telefonische Auskünfte sind unverbindlich und bedürfen der schriftlichen Bestätigung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Partnerschaftsregister-Nr. 100466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Sparkasse Uelzen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Commerzbank AG Uelzen             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Amtsgericht Hannover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Konto-Nr.:                    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2 618          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708 833 700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5 643 804                                         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proofErr w:type="spellStart"/>
                          <w:r w:rsidRPr="00666A6F">
                            <w:rPr>
                              <w:sz w:val="14"/>
                            </w:rPr>
                            <w:t>USt-Id</w:t>
                          </w:r>
                          <w:proofErr w:type="spellEnd"/>
                          <w:r w:rsidRPr="00666A6F">
                            <w:rPr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Bankleitzahl:   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258 501 10                            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258 622 92                                                    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258 400 48   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 xml:space="preserve">Gläubiger-ID: DE69ZZZ00000125409       </w:t>
                          </w: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IBAN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DE 75 2584 0048 0564 3804 00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BIC</w:t>
                          </w: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NOLADE21UEL</w:t>
                          </w: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GENODEF1EUB</w:t>
                          </w: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  <w:r w:rsidRPr="00666A6F">
                            <w:rPr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  <w:tr w:rsidR="001B0231" w:rsidTr="00666A6F">
                      <w:tc>
                        <w:tcPr>
                          <w:tcW w:w="2518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99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127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52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325" w:type="dxa"/>
                          <w:shd w:val="clear" w:color="auto" w:fill="auto"/>
                        </w:tcPr>
                        <w:p w:rsidR="001B0231" w:rsidRPr="00666A6F" w:rsidRDefault="001B0231" w:rsidP="00666A6F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z w:val="14"/>
                            </w:rPr>
                          </w:pPr>
                        </w:p>
                      </w:tc>
                    </w:tr>
                  </w:tbl>
                  <w:p w:rsidR="001B0231" w:rsidRPr="00CF377B" w:rsidRDefault="001B0231" w:rsidP="001B0231">
                    <w:pPr>
                      <w:pStyle w:val="Fuzeile"/>
                    </w:pPr>
                    <w:r>
                      <w:rPr>
                        <w:sz w:val="14"/>
                      </w:rPr>
                      <w:tab/>
                      <w:t xml:space="preserve">                           </w:t>
                    </w:r>
                  </w:p>
                  <w:p w:rsidR="001B0231" w:rsidRDefault="001B0231" w:rsidP="001B0231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215900</wp:posOffset>
              </wp:positionH>
              <wp:positionV relativeFrom="paragraph">
                <wp:posOffset>9563100</wp:posOffset>
              </wp:positionV>
              <wp:extent cx="7194550" cy="1048385"/>
              <wp:effectExtent l="0" t="0" r="0" b="0"/>
              <wp:wrapNone/>
              <wp:docPr id="3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94550" cy="10483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1470" w:type="dxa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4039"/>
                            <w:gridCol w:w="2977"/>
                            <w:gridCol w:w="3180"/>
                            <w:gridCol w:w="1274"/>
                          </w:tblGrid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6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 xml:space="preserve">Öffnungszeiten: Montag bis Freitag  7:30 - 12:30 und Montag / Dienstag / Donnerstag 13:30 - 17:00 oder nach Vereinbarung 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Bestätigung.</w:t>
                                </w:r>
                              </w:p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C24038">
                                  <w:rPr>
                                    <w:rFonts w:cs="Arial"/>
                                    <w:spacing w:val="0"/>
                                    <w:sz w:val="12"/>
                                    <w:szCs w:val="12"/>
                                  </w:rPr>
                                  <w:t>Unsere Tätigkeit wird nach der gültigen Steuerberatungsverordnung (StBVV) abgerechnet. Eine Abweichung von dieser Vorschrift kann vor Auftragserteilung schriftlich vereinbart werden.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80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74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Partnerschaftsregister-Nr. 100466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IBAN: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BIC: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Amtsgericht Hannover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Sparkasse Uelzen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</w:t>
                                </w:r>
                                <w:proofErr w:type="spellStart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Gläubiger-ID: DE69ZZZ00000125409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Commerzbank AG Uelzen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DKB Berlin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72 1203 0000 1017 5405 74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BYLADEM1001</w:t>
                                </w:r>
                              </w:p>
                            </w:tc>
                          </w:tr>
                        </w:tbl>
                        <w:p w:rsidR="00234329" w:rsidRDefault="00234329" w:rsidP="0023432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0" type="#_x0000_t202" style="position:absolute;left:0;text-align:left;margin-left:17pt;margin-top:753pt;width:566.5pt;height:82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" stroked="f">
              <v:textbox>
                <w:txbxContent>
                  <w:tbl>
                    <w:tblPr>
                      <w:tblW w:w="11470" w:type="dxa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4039"/>
                      <w:gridCol w:w="2977"/>
                      <w:gridCol w:w="3180"/>
                      <w:gridCol w:w="1274"/>
                    </w:tblGrid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6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 xml:space="preserve">Öffnungszeiten: Montag bis Freitag  7:30 - 12:30 und Montag / Dienstag / Donnerstag 13:30 - 17:00 oder nach Vereinbarung 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pacing w:val="0"/>
                              <w:sz w:val="12"/>
                              <w:szCs w:val="12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>Telefonische Auskünfte sind unverbindlich und bedürfen der schriftlichen Bestätigung.</w:t>
                          </w:r>
                        </w:p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4"/>
                            </w:rPr>
                          </w:pPr>
                          <w:r w:rsidRPr="00C24038">
                            <w:rPr>
                              <w:rFonts w:cs="Arial"/>
                              <w:spacing w:val="0"/>
                              <w:sz w:val="12"/>
                              <w:szCs w:val="12"/>
                            </w:rPr>
                            <w:t>Unsere Tätigkeit wird nach der gültigen Steuerberatungsverordnung (StBVV) abgerechnet. Eine Abweichung von dieser Vorschrift kann vor Auftragserteilung schriftlich vereinbart werden.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3180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1274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Partnerschaftsregister-Nr. 100466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IBAN: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BIC: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Amtsgericht Hannover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Sparkasse Uelzen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NOLADE21UEL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</w:t>
                          </w:r>
                          <w:proofErr w:type="spellStart"/>
                          <w:r w:rsidRPr="000F2FBA">
                            <w:rPr>
                              <w:spacing w:val="0"/>
                              <w:sz w:val="14"/>
                            </w:rPr>
                            <w:t>USt-Id</w:t>
                          </w:r>
                          <w:proofErr w:type="spellEnd"/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GENODEF1EUB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Gläubiger-ID: DE69ZZZ00000125409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Commerzbank AG Uelzen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75 2584 0048 0564 3804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DKB Berlin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72 1203 0000 1017 5405 74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BYLADEM1001</w:t>
                          </w:r>
                        </w:p>
                      </w:tc>
                    </w:tr>
                  </w:tbl>
                  <w:p w:rsidR="00234329" w:rsidRDefault="00234329" w:rsidP="00234329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215900</wp:posOffset>
              </wp:positionH>
              <wp:positionV relativeFrom="paragraph">
                <wp:posOffset>9563100</wp:posOffset>
              </wp:positionV>
              <wp:extent cx="7194550" cy="1048385"/>
              <wp:effectExtent l="0" t="0" r="0" b="0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94550" cy="10483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1470" w:type="dxa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4039"/>
                            <w:gridCol w:w="2977"/>
                            <w:gridCol w:w="3180"/>
                            <w:gridCol w:w="1274"/>
                          </w:tblGrid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6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 xml:space="preserve">Öffnungszeiten: Montag bis Freitag  7:30 - 12:30 und Montag / Dienstag / Donnerstag 13:30 - 17:00 oder nach Vereinbarung 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Bestätigung.</w:t>
                                </w:r>
                              </w:p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C24038">
                                  <w:rPr>
                                    <w:rFonts w:cs="Arial"/>
                                    <w:spacing w:val="0"/>
                                    <w:sz w:val="12"/>
                                    <w:szCs w:val="12"/>
                                  </w:rPr>
                                  <w:t>Unsere Tätigkeit wird nach der gültigen Steuerberatungsverordnung (StBVV) abgerechnet. Eine Abweichung von dieser Vorschrift kann vor Auftragserteilung schriftlich vereinbart werden.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80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74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Partnerschaftsregister-Nr. 100466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IBAN: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BIC: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Amtsgericht Hannover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Sparkasse Uelzen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</w:t>
                                </w:r>
                                <w:proofErr w:type="spellStart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Gläubiger-ID: DE69ZZZ00000125409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Commerzbank AG Uelzen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DKB Berlin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72 1203 0000 1017 5405 74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BYLADEM1001</w:t>
                                </w:r>
                              </w:p>
                            </w:tc>
                          </w:tr>
                        </w:tbl>
                        <w:p w:rsidR="00234329" w:rsidRDefault="00234329" w:rsidP="0023432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17pt;margin-top:753pt;width:566.5pt;height:82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h8hgIAABc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" stroked="f">
              <v:textbox>
                <w:txbxContent>
                  <w:tbl>
                    <w:tblPr>
                      <w:tblW w:w="11470" w:type="dxa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4039"/>
                      <w:gridCol w:w="2977"/>
                      <w:gridCol w:w="3180"/>
                      <w:gridCol w:w="1274"/>
                    </w:tblGrid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6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 xml:space="preserve">Öffnungszeiten: Montag bis Freitag  7:30 - 12:30 und Montag / Dienstag / Donnerstag 13:30 - 17:00 oder nach Vereinbarung 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pacing w:val="0"/>
                              <w:sz w:val="12"/>
                              <w:szCs w:val="12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>Telefonische Auskünfte sind unverbindlich und bedürfen der schriftlichen Bestätigung.</w:t>
                          </w:r>
                        </w:p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4"/>
                            </w:rPr>
                          </w:pPr>
                          <w:r w:rsidRPr="00C24038">
                            <w:rPr>
                              <w:rFonts w:cs="Arial"/>
                              <w:spacing w:val="0"/>
                              <w:sz w:val="12"/>
                              <w:szCs w:val="12"/>
                            </w:rPr>
                            <w:t>Unsere Tätigkeit wird nach der gültigen Steuerberatungsverordnung (StBVV) abgerechnet. Eine Abweichung von dieser Vorschrift kann vor Auftragserteilung schriftlich vereinbart werden.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3180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1274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Partnerschaftsregister-Nr. 100466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IBAN: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BIC: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Amtsgericht Hannover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Sparkasse Uelzen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NOLADE21UEL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</w:t>
                          </w:r>
                          <w:proofErr w:type="spellStart"/>
                          <w:r w:rsidRPr="000F2FBA">
                            <w:rPr>
                              <w:spacing w:val="0"/>
                              <w:sz w:val="14"/>
                            </w:rPr>
                            <w:t>USt-Id</w:t>
                          </w:r>
                          <w:proofErr w:type="spellEnd"/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GENODEF1EUB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Gläubiger-ID: DE69ZZZ00000125409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Commerzbank AG Uelzen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75 2584 0048 0564 3804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DKB Berlin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72 1203 0000 1017 5405 74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BYLADEM1001</w:t>
                          </w:r>
                        </w:p>
                      </w:tc>
                    </w:tr>
                  </w:tbl>
                  <w:p w:rsidR="00234329" w:rsidRDefault="00234329" w:rsidP="00234329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215900</wp:posOffset>
              </wp:positionH>
              <wp:positionV relativeFrom="paragraph">
                <wp:posOffset>9563100</wp:posOffset>
              </wp:positionV>
              <wp:extent cx="7194550" cy="1048385"/>
              <wp:effectExtent l="0" t="0" r="0" b="0"/>
              <wp:wrapNone/>
              <wp:docPr id="1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94550" cy="10483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11470" w:type="dxa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4039"/>
                            <w:gridCol w:w="2977"/>
                            <w:gridCol w:w="3180"/>
                            <w:gridCol w:w="1274"/>
                          </w:tblGrid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6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 xml:space="preserve">Öffnungszeiten: Montag bis Freitag  7:30 - 12:30 und Montag / Dienstag / Donnerstag 13:30 - 17:00 oder nach Vereinbarung 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11470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C24038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center"/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</w:pPr>
                                <w:r w:rsidRPr="00C24038">
                                  <w:rPr>
                                    <w:spacing w:val="0"/>
                                    <w:sz w:val="12"/>
                                    <w:szCs w:val="12"/>
                                  </w:rPr>
                                  <w:t>Telefonische Auskünfte sind unverbindlich und bedürfen der schriftlichen Bestätigung.</w:t>
                                </w:r>
                              </w:p>
                              <w:p w:rsidR="00234329" w:rsidRPr="00C24038" w:rsidRDefault="00234329" w:rsidP="00AB38AE">
                                <w:pPr>
                                  <w:jc w:val="center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C24038">
                                  <w:rPr>
                                    <w:rFonts w:cs="Arial"/>
                                    <w:spacing w:val="0"/>
                                    <w:sz w:val="12"/>
                                    <w:szCs w:val="12"/>
                                  </w:rPr>
                                  <w:t>Unsere Tätigkeit wird nach der gültigen Steuerberatungsverordnung (StBVV) abgerechnet. Eine Abweichung von dieser Vorschrift kann vor Auftragserteilung schriftlich vereinbart werden.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80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74" w:type="dxa"/>
                                <w:tcBorders>
                                  <w:top w:val="single" w:sz="4" w:space="0" w:color="auto"/>
                                </w:tcBorders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Partnerschaftsregister-Nr. 100466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BANKEN:          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IBAN: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BIC: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Amtsgericht Hannover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Sparkasse Uelzen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90 2585 0110 0000 0026 18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NOLADE21UEL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</w:t>
                                </w:r>
                                <w:proofErr w:type="spellStart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USt-Id</w:t>
                                </w:r>
                                <w:proofErr w:type="spellEnd"/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: DE 11 66 83 226                       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Volksbank Uelzen-Salzwedel eG                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43 2586 2292 0708 8337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GENODEF1EUB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 xml:space="preserve">               Gläubiger-ID: DE69ZZZ00000125409       </w:t>
                                </w: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Commerzbank AG Uelzen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75 2584 0048 0564 3804 00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COBADEFFXXX</w:t>
                                </w:r>
                              </w:p>
                            </w:tc>
                          </w:tr>
                          <w:tr w:rsidR="00234329" w:rsidRPr="004A1766" w:rsidTr="00AB38AE">
                            <w:trPr>
                              <w:jc w:val="center"/>
                            </w:trPr>
                            <w:tc>
                              <w:tcPr>
                                <w:tcW w:w="4039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977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DKB Berlin</w:t>
                                </w:r>
                              </w:p>
                            </w:tc>
                            <w:tc>
                              <w:tcPr>
                                <w:tcW w:w="3180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DE 72 1203 0000 1017 5405 74</w:t>
                                </w:r>
                              </w:p>
                            </w:tc>
                            <w:tc>
                              <w:tcPr>
                                <w:tcW w:w="1274" w:type="dxa"/>
                                <w:shd w:val="clear" w:color="auto" w:fill="auto"/>
                              </w:tcPr>
                              <w:p w:rsidR="00234329" w:rsidRPr="000F2FBA" w:rsidRDefault="00234329" w:rsidP="00AB38AE">
                                <w:pPr>
                                  <w:pStyle w:val="Fuzeile"/>
                                  <w:tabs>
                                    <w:tab w:val="clear" w:pos="9072"/>
                                    <w:tab w:val="left" w:pos="1418"/>
                                    <w:tab w:val="left" w:pos="2835"/>
                                    <w:tab w:val="left" w:pos="4536"/>
                                    <w:tab w:val="left" w:pos="6804"/>
                                    <w:tab w:val="left" w:pos="8505"/>
                                  </w:tabs>
                                  <w:jc w:val="left"/>
                                  <w:rPr>
                                    <w:spacing w:val="0"/>
                                    <w:sz w:val="14"/>
                                  </w:rPr>
                                </w:pPr>
                                <w:r w:rsidRPr="000F2FBA">
                                  <w:rPr>
                                    <w:spacing w:val="0"/>
                                    <w:sz w:val="14"/>
                                  </w:rPr>
                                  <w:t>BYLADEM1001</w:t>
                                </w:r>
                              </w:p>
                            </w:tc>
                          </w:tr>
                        </w:tbl>
                        <w:p w:rsidR="00234329" w:rsidRDefault="00234329" w:rsidP="0023432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17pt;margin-top:753pt;width:566.5pt;height:8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" stroked="f">
              <v:textbox>
                <w:txbxContent>
                  <w:tbl>
                    <w:tblPr>
                      <w:tblW w:w="11470" w:type="dxa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4039"/>
                      <w:gridCol w:w="2977"/>
                      <w:gridCol w:w="3180"/>
                      <w:gridCol w:w="1274"/>
                    </w:tblGrid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6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 xml:space="preserve">Öffnungszeiten: Montag bis Freitag  7:30 - 12:30 und Montag / Dienstag / Donnerstag 13:30 - 17:00 oder nach Vereinbarung 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11470" w:type="dxa"/>
                          <w:gridSpan w:val="4"/>
                          <w:tcBorders>
                            <w:bottom w:val="single" w:sz="4" w:space="0" w:color="auto"/>
                          </w:tcBorders>
                          <w:shd w:val="clear" w:color="auto" w:fill="auto"/>
                        </w:tcPr>
                        <w:p w:rsidR="00234329" w:rsidRPr="00C24038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center"/>
                            <w:rPr>
                              <w:spacing w:val="0"/>
                              <w:sz w:val="12"/>
                              <w:szCs w:val="12"/>
                            </w:rPr>
                          </w:pPr>
                          <w:r w:rsidRPr="00C24038">
                            <w:rPr>
                              <w:spacing w:val="0"/>
                              <w:sz w:val="12"/>
                              <w:szCs w:val="12"/>
                            </w:rPr>
                            <w:t>Telefonische Auskünfte sind unverbindlich und bedürfen der schriftlichen Bestätigung.</w:t>
                          </w:r>
                        </w:p>
                        <w:p w:rsidR="00234329" w:rsidRPr="00C24038" w:rsidRDefault="00234329" w:rsidP="00AB38AE">
                          <w:pPr>
                            <w:jc w:val="center"/>
                            <w:rPr>
                              <w:spacing w:val="0"/>
                              <w:sz w:val="14"/>
                            </w:rPr>
                          </w:pPr>
                          <w:r w:rsidRPr="00C24038">
                            <w:rPr>
                              <w:rFonts w:cs="Arial"/>
                              <w:spacing w:val="0"/>
                              <w:sz w:val="12"/>
                              <w:szCs w:val="12"/>
                            </w:rPr>
                            <w:t>Unsere Tätigkeit wird nach der gültigen Steuerberatungsverordnung (StBVV) abgerechnet. Eine Abweichung von dieser Vorschrift kann vor Auftragserteilung schriftlich vereinbart werden.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3180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1274" w:type="dxa"/>
                          <w:tcBorders>
                            <w:top w:val="single" w:sz="4" w:space="0" w:color="auto"/>
                          </w:tcBorders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Partnerschaftsregister-Nr. 100466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BANKEN:          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IBAN: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BIC: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Amtsgericht Hannover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Sparkasse Uelzen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90 2585 0110 0000 0026 18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NOLADE21UEL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</w:t>
                          </w:r>
                          <w:proofErr w:type="spellStart"/>
                          <w:r w:rsidRPr="000F2FBA">
                            <w:rPr>
                              <w:spacing w:val="0"/>
                              <w:sz w:val="14"/>
                            </w:rPr>
                            <w:t>USt-Id</w:t>
                          </w:r>
                          <w:proofErr w:type="spellEnd"/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: DE 11 66 83 226                       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Volksbank Uelzen-Salzwedel eG                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43 2586 2292 0708 8337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GENODEF1EUB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 xml:space="preserve">               Gläubiger-ID: DE69ZZZ00000125409       </w:t>
                          </w: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Commerzbank AG Uelzen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75 2584 0048 0564 3804 00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COBADEFFXXX</w:t>
                          </w:r>
                        </w:p>
                      </w:tc>
                    </w:tr>
                    <w:tr w:rsidR="00234329" w:rsidRPr="004A1766" w:rsidTr="00AB38AE">
                      <w:trPr>
                        <w:jc w:val="center"/>
                      </w:trPr>
                      <w:tc>
                        <w:tcPr>
                          <w:tcW w:w="4039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</w:p>
                      </w:tc>
                      <w:tc>
                        <w:tcPr>
                          <w:tcW w:w="2977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DKB Berlin</w:t>
                          </w:r>
                        </w:p>
                      </w:tc>
                      <w:tc>
                        <w:tcPr>
                          <w:tcW w:w="3180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DE 72 1203 0000 1017 5405 74</w:t>
                          </w:r>
                        </w:p>
                      </w:tc>
                      <w:tc>
                        <w:tcPr>
                          <w:tcW w:w="1274" w:type="dxa"/>
                          <w:shd w:val="clear" w:color="auto" w:fill="auto"/>
                        </w:tcPr>
                        <w:p w:rsidR="00234329" w:rsidRPr="000F2FBA" w:rsidRDefault="00234329" w:rsidP="00AB38AE">
                          <w:pPr>
                            <w:pStyle w:val="Fuzeile"/>
                            <w:tabs>
                              <w:tab w:val="clear" w:pos="9072"/>
                              <w:tab w:val="left" w:pos="1418"/>
                              <w:tab w:val="left" w:pos="2835"/>
                              <w:tab w:val="left" w:pos="4536"/>
                              <w:tab w:val="left" w:pos="6804"/>
                              <w:tab w:val="left" w:pos="8505"/>
                            </w:tabs>
                            <w:jc w:val="left"/>
                            <w:rPr>
                              <w:spacing w:val="0"/>
                              <w:sz w:val="14"/>
                            </w:rPr>
                          </w:pPr>
                          <w:r w:rsidRPr="000F2FBA">
                            <w:rPr>
                              <w:spacing w:val="0"/>
                              <w:sz w:val="14"/>
                            </w:rPr>
                            <w:t>BYLADEM1001</w:t>
                          </w:r>
                        </w:p>
                      </w:tc>
                    </w:tr>
                  </w:tbl>
                  <w:p w:rsidR="00234329" w:rsidRDefault="00234329" w:rsidP="00234329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884" w:rsidRDefault="00E62884" w:rsidP="00206672">
      <w:r>
        <w:separator/>
      </w:r>
    </w:p>
  </w:footnote>
  <w:footnote w:type="continuationSeparator" w:id="0">
    <w:p w:rsidR="00E62884" w:rsidRDefault="00E62884" w:rsidP="00206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4697" w:rsidRDefault="002F4697" w:rsidP="002F4697">
    <w:pPr>
      <w:pStyle w:val="Kopfzeile"/>
      <w:tabs>
        <w:tab w:val="clear" w:pos="8640"/>
        <w:tab w:val="right" w:pos="9781"/>
      </w:tabs>
      <w:jc w:val="right"/>
      <w:rPr>
        <w:sz w:val="15"/>
        <w:szCs w:val="15"/>
      </w:rPr>
    </w:pPr>
    <w:r>
      <w:rPr>
        <w:sz w:val="15"/>
        <w:szCs w:val="15"/>
      </w:rPr>
      <w:t xml:space="preserve">   </w:t>
    </w:r>
  </w:p>
  <w:p w:rsidR="000C1A91" w:rsidRDefault="00F620A2" w:rsidP="002F4697">
    <w:pPr>
      <w:pStyle w:val="Kopfzeile"/>
      <w:tabs>
        <w:tab w:val="clear" w:pos="8640"/>
        <w:tab w:val="right" w:pos="9781"/>
      </w:tabs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1" layoutInCell="1" allowOverlap="1">
              <wp:simplePos x="0" y="0"/>
              <wp:positionH relativeFrom="column">
                <wp:posOffset>-903605</wp:posOffset>
              </wp:positionH>
              <wp:positionV relativeFrom="page">
                <wp:posOffset>7560945</wp:posOffset>
              </wp:positionV>
              <wp:extent cx="571500" cy="0"/>
              <wp:effectExtent l="0" t="0" r="0" b="0"/>
              <wp:wrapNone/>
              <wp:docPr id="9" name="Lin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611BFB" id="Line 17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71.15pt,595.35pt" to="-26.1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2um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">
              <w10:wrap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1" layoutInCell="1" allowOverlap="1">
              <wp:simplePos x="0" y="0"/>
              <wp:positionH relativeFrom="column">
                <wp:posOffset>-903605</wp:posOffset>
              </wp:positionH>
              <wp:positionV relativeFrom="page">
                <wp:posOffset>3780790</wp:posOffset>
              </wp:positionV>
              <wp:extent cx="571500" cy="0"/>
              <wp:effectExtent l="0" t="0" r="0" b="0"/>
              <wp:wrapNone/>
              <wp:docPr id="8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A8D8D5" id="Line 16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71.15pt,297.7pt" to="-26.1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gVT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">
              <w10:wrap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47AAD"/>
    <w:multiLevelType w:val="singleLevel"/>
    <w:tmpl w:val="07C43CE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activeWritingStyle w:appName="MSWord" w:lang="de-DE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865"/>
    <w:rsid w:val="00006DE5"/>
    <w:rsid w:val="00014150"/>
    <w:rsid w:val="000179CE"/>
    <w:rsid w:val="00030094"/>
    <w:rsid w:val="00035259"/>
    <w:rsid w:val="000444BB"/>
    <w:rsid w:val="00053096"/>
    <w:rsid w:val="00065846"/>
    <w:rsid w:val="000674A4"/>
    <w:rsid w:val="000749AF"/>
    <w:rsid w:val="0008243F"/>
    <w:rsid w:val="00094F81"/>
    <w:rsid w:val="00095AC4"/>
    <w:rsid w:val="000A540A"/>
    <w:rsid w:val="000B2E9E"/>
    <w:rsid w:val="000C1A91"/>
    <w:rsid w:val="000E1F11"/>
    <w:rsid w:val="00106625"/>
    <w:rsid w:val="0011738B"/>
    <w:rsid w:val="001647E7"/>
    <w:rsid w:val="00174F82"/>
    <w:rsid w:val="001A4478"/>
    <w:rsid w:val="001B0231"/>
    <w:rsid w:val="001C386E"/>
    <w:rsid w:val="00200ACD"/>
    <w:rsid w:val="00206672"/>
    <w:rsid w:val="00217175"/>
    <w:rsid w:val="0022112B"/>
    <w:rsid w:val="00234329"/>
    <w:rsid w:val="0024062B"/>
    <w:rsid w:val="00251D04"/>
    <w:rsid w:val="002531F3"/>
    <w:rsid w:val="00264FDA"/>
    <w:rsid w:val="00276719"/>
    <w:rsid w:val="00294F9F"/>
    <w:rsid w:val="002C714A"/>
    <w:rsid w:val="002D1A86"/>
    <w:rsid w:val="002F4697"/>
    <w:rsid w:val="003045B0"/>
    <w:rsid w:val="00317865"/>
    <w:rsid w:val="00322BA1"/>
    <w:rsid w:val="00332A68"/>
    <w:rsid w:val="0034505F"/>
    <w:rsid w:val="00357566"/>
    <w:rsid w:val="003642B0"/>
    <w:rsid w:val="00381769"/>
    <w:rsid w:val="00394563"/>
    <w:rsid w:val="003A27D2"/>
    <w:rsid w:val="003A304F"/>
    <w:rsid w:val="003A6CB4"/>
    <w:rsid w:val="003B1592"/>
    <w:rsid w:val="003C0FD8"/>
    <w:rsid w:val="003C1BC5"/>
    <w:rsid w:val="003D12CF"/>
    <w:rsid w:val="003D6982"/>
    <w:rsid w:val="0042574F"/>
    <w:rsid w:val="00435904"/>
    <w:rsid w:val="00441424"/>
    <w:rsid w:val="00442416"/>
    <w:rsid w:val="0044418E"/>
    <w:rsid w:val="004559AD"/>
    <w:rsid w:val="004627D2"/>
    <w:rsid w:val="00465FB1"/>
    <w:rsid w:val="00471E68"/>
    <w:rsid w:val="00495CCD"/>
    <w:rsid w:val="004C77EF"/>
    <w:rsid w:val="004F2860"/>
    <w:rsid w:val="004F6F29"/>
    <w:rsid w:val="005107DC"/>
    <w:rsid w:val="005165E0"/>
    <w:rsid w:val="005448FE"/>
    <w:rsid w:val="00550E47"/>
    <w:rsid w:val="00553DD4"/>
    <w:rsid w:val="005841F7"/>
    <w:rsid w:val="00595A97"/>
    <w:rsid w:val="0059787F"/>
    <w:rsid w:val="005978D0"/>
    <w:rsid w:val="005C61F7"/>
    <w:rsid w:val="005E00E1"/>
    <w:rsid w:val="005F762B"/>
    <w:rsid w:val="00601B88"/>
    <w:rsid w:val="006225D0"/>
    <w:rsid w:val="00645FA8"/>
    <w:rsid w:val="00661731"/>
    <w:rsid w:val="00666A6F"/>
    <w:rsid w:val="00677968"/>
    <w:rsid w:val="0068730F"/>
    <w:rsid w:val="006A2457"/>
    <w:rsid w:val="006A2BE3"/>
    <w:rsid w:val="006A76CD"/>
    <w:rsid w:val="006F16F8"/>
    <w:rsid w:val="007203EC"/>
    <w:rsid w:val="00771618"/>
    <w:rsid w:val="0077315E"/>
    <w:rsid w:val="00776328"/>
    <w:rsid w:val="007A3117"/>
    <w:rsid w:val="007D0F4E"/>
    <w:rsid w:val="007F3151"/>
    <w:rsid w:val="008036CC"/>
    <w:rsid w:val="00831F0E"/>
    <w:rsid w:val="008523B8"/>
    <w:rsid w:val="0086366C"/>
    <w:rsid w:val="0086675B"/>
    <w:rsid w:val="00890F30"/>
    <w:rsid w:val="00894528"/>
    <w:rsid w:val="00894C4D"/>
    <w:rsid w:val="008C1E37"/>
    <w:rsid w:val="008C325E"/>
    <w:rsid w:val="00901865"/>
    <w:rsid w:val="00902F3E"/>
    <w:rsid w:val="009100E5"/>
    <w:rsid w:val="00931EED"/>
    <w:rsid w:val="00945171"/>
    <w:rsid w:val="00953FA6"/>
    <w:rsid w:val="0096298C"/>
    <w:rsid w:val="009A033C"/>
    <w:rsid w:val="009A5D39"/>
    <w:rsid w:val="009B24A0"/>
    <w:rsid w:val="009B7256"/>
    <w:rsid w:val="009B7E39"/>
    <w:rsid w:val="009C1733"/>
    <w:rsid w:val="009C2DC5"/>
    <w:rsid w:val="00A13027"/>
    <w:rsid w:val="00A26B45"/>
    <w:rsid w:val="00A977A0"/>
    <w:rsid w:val="00AB1732"/>
    <w:rsid w:val="00AB38AE"/>
    <w:rsid w:val="00AC3EDC"/>
    <w:rsid w:val="00B05569"/>
    <w:rsid w:val="00B16A4B"/>
    <w:rsid w:val="00B2331E"/>
    <w:rsid w:val="00B45360"/>
    <w:rsid w:val="00B46597"/>
    <w:rsid w:val="00B7551D"/>
    <w:rsid w:val="00B8435F"/>
    <w:rsid w:val="00B8443F"/>
    <w:rsid w:val="00B95F16"/>
    <w:rsid w:val="00BC3DDE"/>
    <w:rsid w:val="00BE1A0F"/>
    <w:rsid w:val="00BE583C"/>
    <w:rsid w:val="00BF2C1B"/>
    <w:rsid w:val="00C07A0D"/>
    <w:rsid w:val="00C63071"/>
    <w:rsid w:val="00C64C1C"/>
    <w:rsid w:val="00C80E22"/>
    <w:rsid w:val="00C81FD0"/>
    <w:rsid w:val="00CA316A"/>
    <w:rsid w:val="00CB63C3"/>
    <w:rsid w:val="00CC2A26"/>
    <w:rsid w:val="00CC4652"/>
    <w:rsid w:val="00CF377B"/>
    <w:rsid w:val="00D14816"/>
    <w:rsid w:val="00D25854"/>
    <w:rsid w:val="00D26889"/>
    <w:rsid w:val="00D3415E"/>
    <w:rsid w:val="00D44CFE"/>
    <w:rsid w:val="00D467F1"/>
    <w:rsid w:val="00D47304"/>
    <w:rsid w:val="00D5244B"/>
    <w:rsid w:val="00D55A55"/>
    <w:rsid w:val="00D66792"/>
    <w:rsid w:val="00D925A0"/>
    <w:rsid w:val="00DC6E43"/>
    <w:rsid w:val="00DF6D8E"/>
    <w:rsid w:val="00E004A2"/>
    <w:rsid w:val="00E04558"/>
    <w:rsid w:val="00E1133F"/>
    <w:rsid w:val="00E14478"/>
    <w:rsid w:val="00E2194B"/>
    <w:rsid w:val="00E21DD3"/>
    <w:rsid w:val="00E22990"/>
    <w:rsid w:val="00E3530D"/>
    <w:rsid w:val="00E36A0C"/>
    <w:rsid w:val="00E62884"/>
    <w:rsid w:val="00E8432F"/>
    <w:rsid w:val="00F34D02"/>
    <w:rsid w:val="00F42718"/>
    <w:rsid w:val="00F42782"/>
    <w:rsid w:val="00F43450"/>
    <w:rsid w:val="00F510FA"/>
    <w:rsid w:val="00F5472C"/>
    <w:rsid w:val="00F563DD"/>
    <w:rsid w:val="00F60459"/>
    <w:rsid w:val="00F620A2"/>
    <w:rsid w:val="00F6483D"/>
    <w:rsid w:val="00F7787D"/>
    <w:rsid w:val="00FA1082"/>
    <w:rsid w:val="00FA4152"/>
    <w:rsid w:val="00FC0F87"/>
    <w:rsid w:val="00FC21D8"/>
    <w:rsid w:val="00FC6D69"/>
    <w:rsid w:val="00FE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7AB2D0-3256-48F1-B838-4B38A4A68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jc w:val="both"/>
    </w:pPr>
    <w:rPr>
      <w:rFonts w:ascii="Arial" w:hAnsi="Arial"/>
      <w:spacing w:val="-5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sz w:val="24"/>
      <w:u w:val="singl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8432F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nrede">
    <w:name w:val="Salutation"/>
    <w:basedOn w:val="Standard"/>
    <w:next w:val="Standard"/>
    <w:pPr>
      <w:spacing w:before="330" w:after="220" w:line="220" w:lineRule="atLeast"/>
    </w:pPr>
  </w:style>
  <w:style w:type="paragraph" w:styleId="Textkrper">
    <w:name w:val="Body Text"/>
    <w:basedOn w:val="Standard"/>
    <w:pPr>
      <w:spacing w:after="220" w:line="220" w:lineRule="atLeast"/>
    </w:pPr>
  </w:style>
  <w:style w:type="paragraph" w:styleId="Gruformel">
    <w:name w:val="Closing"/>
    <w:basedOn w:val="Standard"/>
    <w:next w:val="Unterschrift"/>
    <w:pPr>
      <w:keepNext/>
      <w:spacing w:after="220" w:line="220" w:lineRule="atLeast"/>
    </w:pPr>
  </w:style>
  <w:style w:type="paragraph" w:styleId="Unterschrift">
    <w:name w:val="Signature"/>
    <w:basedOn w:val="Standard"/>
    <w:next w:val="FirmenunterschriftAbteilung"/>
    <w:pPr>
      <w:keepNext/>
      <w:spacing w:before="720" w:line="220" w:lineRule="atLeast"/>
    </w:pPr>
  </w:style>
  <w:style w:type="paragraph" w:customStyle="1" w:styleId="Firmenname">
    <w:name w:val="Firmenname"/>
    <w:basedOn w:val="Standard"/>
    <w:pPr>
      <w:framePr w:w="3845" w:h="1584" w:hSpace="187" w:vSpace="187" w:wrap="notBeside" w:vAnchor="page" w:hAnchor="margin" w:y="894" w:anchorLock="1"/>
      <w:spacing w:line="200" w:lineRule="atLeast"/>
    </w:pPr>
    <w:rPr>
      <w:rFonts w:ascii="Arial Black" w:hAnsi="Arial Black"/>
      <w:spacing w:val="-25"/>
      <w:sz w:val="32"/>
    </w:rPr>
  </w:style>
  <w:style w:type="paragraph" w:styleId="Datum">
    <w:name w:val="Date"/>
    <w:basedOn w:val="Standard"/>
    <w:next w:val="BriefkopfadresseName"/>
    <w:pPr>
      <w:spacing w:after="220" w:line="220" w:lineRule="atLeast"/>
    </w:pPr>
  </w:style>
  <w:style w:type="paragraph" w:customStyle="1" w:styleId="BriefkopfadresseName">
    <w:name w:val="Briefkopfadresse Name"/>
    <w:basedOn w:val="Standard"/>
    <w:next w:val="Standard"/>
    <w:pPr>
      <w:spacing w:line="220" w:lineRule="atLeast"/>
    </w:pPr>
  </w:style>
  <w:style w:type="paragraph" w:customStyle="1" w:styleId="Absender">
    <w:name w:val="Absender"/>
    <w:basedOn w:val="Standard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</w:pPr>
    <w:rPr>
      <w:sz w:val="14"/>
    </w:rPr>
  </w:style>
  <w:style w:type="paragraph" w:customStyle="1" w:styleId="FirmenunterschriftAbteilung">
    <w:name w:val="Firmenunterschrift Abteilung"/>
    <w:basedOn w:val="Unterschrift"/>
    <w:next w:val="Standard"/>
    <w:pPr>
      <w:spacing w:before="0"/>
    </w:pPr>
  </w:style>
  <w:style w:type="paragraph" w:styleId="Kopfzeile">
    <w:name w:val="header"/>
    <w:basedOn w:val="Standard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Bezugszeichenzeile">
    <w:name w:val="Bezugszeichenzeile"/>
    <w:basedOn w:val="Standard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spacing w:after="220"/>
      <w:ind w:right="-964"/>
    </w:pPr>
    <w:rPr>
      <w:sz w:val="20"/>
    </w:rPr>
  </w:style>
  <w:style w:type="paragraph" w:customStyle="1" w:styleId="Betreffzeile">
    <w:name w:val="Betreffzeile"/>
    <w:basedOn w:val="Standard"/>
    <w:next w:val="Anrede"/>
    <w:pPr>
      <w:spacing w:before="330" w:after="220"/>
    </w:pPr>
    <w:rPr>
      <w:b/>
    </w:rPr>
  </w:style>
  <w:style w:type="paragraph" w:customStyle="1" w:styleId="AbsenderimKuvertfenster">
    <w:name w:val="Absender im Kuvertfenster"/>
    <w:basedOn w:val="Standard"/>
    <w:next w:val="Standard"/>
    <w:pPr>
      <w:spacing w:before="240"/>
      <w:jc w:val="left"/>
    </w:pPr>
    <w:rPr>
      <w:spacing w:val="0"/>
      <w:sz w:val="16"/>
      <w:u w:val="single"/>
    </w:rPr>
  </w:style>
  <w:style w:type="paragraph" w:customStyle="1" w:styleId="Versandanweisungen">
    <w:name w:val="Versandanweisungen"/>
    <w:basedOn w:val="Standard"/>
    <w:next w:val="Standard"/>
    <w:pPr>
      <w:spacing w:after="220"/>
      <w:jc w:val="left"/>
    </w:pPr>
    <w:rPr>
      <w:spacing w:val="0"/>
    </w:rPr>
  </w:style>
  <w:style w:type="paragraph" w:styleId="NurText">
    <w:name w:val="Plain Text"/>
    <w:basedOn w:val="Standard"/>
    <w:link w:val="NurTextZchn"/>
    <w:pPr>
      <w:jc w:val="left"/>
    </w:pPr>
    <w:rPr>
      <w:rFonts w:ascii="Courier New" w:hAnsi="Courier New"/>
      <w:spacing w:val="0"/>
    </w:rPr>
  </w:style>
  <w:style w:type="paragraph" w:customStyle="1" w:styleId="Firmenunterschrift">
    <w:name w:val="Firmenunterschrift"/>
    <w:basedOn w:val="FirmenunterschriftAbteilung"/>
  </w:style>
  <w:style w:type="paragraph" w:customStyle="1" w:styleId="Briefkopfadresse">
    <w:name w:val="Briefkopfadresse"/>
    <w:basedOn w:val="BriefkopfadresseName"/>
  </w:style>
  <w:style w:type="paragraph" w:customStyle="1" w:styleId="CcListe">
    <w:name w:val="Cc Liste"/>
    <w:basedOn w:val="Standard"/>
    <w:pPr>
      <w:tabs>
        <w:tab w:val="left" w:pos="1134"/>
      </w:tabs>
    </w:pPr>
  </w:style>
  <w:style w:type="paragraph" w:styleId="Sprechblasentext">
    <w:name w:val="Balloon Text"/>
    <w:basedOn w:val="Standard"/>
    <w:semiHidden/>
    <w:rsid w:val="003C1BC5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9B7E39"/>
  </w:style>
  <w:style w:type="character" w:styleId="Hyperlink">
    <w:name w:val="Hyperlink"/>
    <w:rsid w:val="00C64C1C"/>
    <w:rPr>
      <w:color w:val="0000FF"/>
      <w:u w:val="single"/>
    </w:rPr>
  </w:style>
  <w:style w:type="paragraph" w:styleId="Textkrper2">
    <w:name w:val="Body Text 2"/>
    <w:basedOn w:val="Standard"/>
    <w:rsid w:val="000E1F11"/>
    <w:pPr>
      <w:spacing w:after="120" w:line="480" w:lineRule="auto"/>
    </w:pPr>
  </w:style>
  <w:style w:type="character" w:customStyle="1" w:styleId="FuzeileZchn">
    <w:name w:val="Fußzeile Zchn"/>
    <w:link w:val="Fuzeile"/>
    <w:rsid w:val="00F7787D"/>
    <w:rPr>
      <w:rFonts w:ascii="Arial" w:hAnsi="Arial"/>
      <w:spacing w:val="-5"/>
    </w:rPr>
  </w:style>
  <w:style w:type="table" w:styleId="Tabellenraster">
    <w:name w:val="Table Grid"/>
    <w:basedOn w:val="NormaleTabelle"/>
    <w:uiPriority w:val="59"/>
    <w:rsid w:val="00F77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urTextZchn">
    <w:name w:val="Nur Text Zchn"/>
    <w:link w:val="NurText"/>
    <w:rsid w:val="00771618"/>
    <w:rPr>
      <w:rFonts w:ascii="Courier New" w:hAnsi="Courier New"/>
    </w:rPr>
  </w:style>
  <w:style w:type="character" w:styleId="Fett">
    <w:name w:val="Strong"/>
    <w:qFormat/>
    <w:rsid w:val="009B7256"/>
    <w:rPr>
      <w:b/>
      <w:bCs/>
    </w:rPr>
  </w:style>
  <w:style w:type="character" w:customStyle="1" w:styleId="berschrift3Zchn">
    <w:name w:val="Überschrift 3 Zchn"/>
    <w:link w:val="berschrift3"/>
    <w:uiPriority w:val="9"/>
    <w:semiHidden/>
    <w:rsid w:val="00E8432F"/>
    <w:rPr>
      <w:rFonts w:ascii="Calibri Light" w:eastAsia="Times New Roman" w:hAnsi="Calibri Light" w:cs="Times New Roman"/>
      <w:b/>
      <w:bCs/>
      <w:spacing w:val="-5"/>
      <w:sz w:val="26"/>
      <w:szCs w:val="26"/>
    </w:rPr>
  </w:style>
  <w:style w:type="paragraph" w:customStyle="1" w:styleId="p">
    <w:name w:val="p"/>
    <w:basedOn w:val="Standard"/>
    <w:rsid w:val="00E8432F"/>
    <w:pPr>
      <w:spacing w:line="300" w:lineRule="atLeast"/>
      <w:jc w:val="left"/>
    </w:pPr>
    <w:rPr>
      <w:rFonts w:ascii="Segoe UI" w:eastAsia="Segoe UI" w:hAnsi="Segoe UI" w:cs="Segoe UI"/>
      <w:color w:val="0F0F0F"/>
      <w:spacing w:val="0"/>
    </w:rPr>
  </w:style>
  <w:style w:type="paragraph" w:customStyle="1" w:styleId="h1p">
    <w:name w:val="h1_p"/>
    <w:basedOn w:val="Standard"/>
    <w:rsid w:val="00E8432F"/>
    <w:pPr>
      <w:jc w:val="left"/>
    </w:pPr>
    <w:rPr>
      <w:rFonts w:ascii="Segoe UI" w:eastAsia="Segoe UI" w:hAnsi="Segoe UI" w:cs="Segoe UI"/>
      <w:color w:val="0F0F0F"/>
      <w:spacing w:val="0"/>
    </w:rPr>
  </w:style>
  <w:style w:type="character" w:customStyle="1" w:styleId="a">
    <w:name w:val="a"/>
    <w:rsid w:val="00E8432F"/>
    <w:rPr>
      <w:color w:val="0F0F0F"/>
      <w:bdr w:val="none" w:sz="0" w:space="0" w:color="auto"/>
      <w:vertAlign w:val="baseline"/>
    </w:rPr>
  </w:style>
  <w:style w:type="character" w:customStyle="1" w:styleId="b">
    <w:name w:val="b"/>
    <w:rsid w:val="00E8432F"/>
    <w:rPr>
      <w:rFonts w:ascii="Segoe UI Semibold" w:eastAsia="Segoe UI Semibold" w:hAnsi="Segoe UI Semibold" w:cs="Segoe UI Semibold"/>
      <w:b w:val="0"/>
      <w:bCs w:val="0"/>
      <w:bdr w:val="none" w:sz="0" w:space="0" w:color="auto"/>
      <w:vertAlign w:val="baseline"/>
    </w:rPr>
  </w:style>
  <w:style w:type="paragraph" w:customStyle="1" w:styleId="tAC">
    <w:name w:val="tAC"/>
    <w:basedOn w:val="Standard"/>
    <w:rsid w:val="00E8432F"/>
    <w:pPr>
      <w:jc w:val="center"/>
    </w:pPr>
    <w:rPr>
      <w:rFonts w:ascii="Segoe UI" w:eastAsia="Segoe UI" w:hAnsi="Segoe UI" w:cs="Segoe UI"/>
      <w:color w:val="0F0F0F"/>
      <w:spacing w:val="0"/>
    </w:rPr>
  </w:style>
  <w:style w:type="table" w:customStyle="1" w:styleId="table">
    <w:name w:val="table"/>
    <w:basedOn w:val="NormaleTabelle"/>
    <w:rsid w:val="00E8432F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45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1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\AppData\Local\Temp\TOMTemp\TOMLEGO\07c156ca-7b86-4f6c-a73d-5bcc3464754f\BaM%20Mandant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SO999929 xmlns="http://www.datev.de/BSOffice/999929">361b0ee1-8f7b-4a9d-bfd2-5ee1081021e1</BSO999929>
</file>

<file path=customXml/itemProps1.xml><?xml version="1.0" encoding="utf-8"?>
<ds:datastoreItem xmlns:ds="http://schemas.openxmlformats.org/officeDocument/2006/customXml" ds:itemID="{31B2DF27-B3E4-4E36-9227-8AF0C4660656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BaM Mandant.DOT</Template>
  <TotalTime>0</TotalTime>
  <Pages>1</Pages>
  <Words>57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Professioneller Brief</vt:lpstr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Professioneller Brief</dc:title>
  <dc:subject/>
  <dc:creator>Frank-Grgic, Kerstin</dc:creator>
  <cp:keywords/>
  <cp:lastModifiedBy>Brandes, Lars</cp:lastModifiedBy>
  <cp:revision>2</cp:revision>
  <cp:lastPrinted>2021-10-26T15:18:00Z</cp:lastPrinted>
  <dcterms:created xsi:type="dcterms:W3CDTF">2021-10-27T12:51:00Z</dcterms:created>
  <dcterms:modified xsi:type="dcterms:W3CDTF">2021-10-27T12:51:00Z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V-DMS_MANDANT_NR">
    <vt:lpwstr>60000</vt:lpwstr>
  </property>
  <property fmtid="{D5CDD505-2E9C-101B-9397-08002B2CF9AE}" pid="3" name="DATEV-DMS_MANDANT_BEZ">
    <vt:lpwstr>EIGEN</vt:lpwstr>
  </property>
  <property fmtid="{D5CDD505-2E9C-101B-9397-08002B2CF9AE}" pid="4" name="DATEV-DMS_DOKU_NR">
    <vt:lpwstr>422669</vt:lpwstr>
  </property>
  <property fmtid="{D5CDD505-2E9C-101B-9397-08002B2CF9AE}" pid="5" name="DATEV-DMS_BETREFF">
    <vt:lpwstr>BaM wegen USt-Regelbesteuerung ab 01.01.2022</vt:lpwstr>
  </property>
</Properties>
</file>